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CB" w:rsidRDefault="00E06B63">
      <w:pPr>
        <w:pStyle w:val="Nagwek3"/>
        <w:jc w:val="center"/>
        <w:rPr>
          <w:rFonts w:hint="eastAsia"/>
        </w:rPr>
      </w:pPr>
      <w:bookmarkStart w:id="0" w:name="_GoBack"/>
      <w:bookmarkEnd w:id="0"/>
      <w:r>
        <w:rPr>
          <w:rFonts w:ascii="Times New Roman" w:hAnsi="Times New Roman" w:cs="Times New Roman"/>
          <w:b w:val="0"/>
        </w:rPr>
        <w:t>Wymagania edukacyjne z wychowania fizycznego dla klas I technikum i szkoły branżowej I stopnia w Zespole Szkół Ponadpodstawowych w Zgorzelcu w roku szkolnym 2025</w:t>
      </w:r>
      <w:r>
        <w:rPr>
          <w:rStyle w:val="StrongEmphasis"/>
          <w:rFonts w:ascii="Times New Roman" w:hAnsi="Times New Roman" w:cs="Times New Roman"/>
          <w:b/>
        </w:rPr>
        <w:t>/</w:t>
      </w:r>
      <w:r>
        <w:rPr>
          <w:rStyle w:val="StrongEmphasis"/>
          <w:rFonts w:ascii="Times New Roman" w:hAnsi="Times New Roman" w:cs="Times New Roman"/>
        </w:rPr>
        <w:t>2026</w:t>
      </w:r>
    </w:p>
    <w:p w:rsidR="006C48CB" w:rsidRDefault="00E06B63">
      <w:pPr>
        <w:pStyle w:val="Textbody"/>
      </w:pPr>
      <w:r>
        <w:rPr>
          <w:rFonts w:ascii="Times New Roman" w:hAnsi="Times New Roman" w:cs="Times New Roman"/>
        </w:rPr>
        <w:t xml:space="preserve">„Przy ustalaniu </w:t>
      </w:r>
      <w:r>
        <w:rPr>
          <w:rFonts w:ascii="Times New Roman" w:hAnsi="Times New Roman" w:cs="Times New Roman"/>
        </w:rPr>
        <w:t>oceny z wychowania fizycznego (…) należy przede wszystkim brać pod uwagę wysiłek wkładany przez ucznia w wywiązywanie się z obowiązków wynikających ze specyfiki tych zajęć, a także systematyczność udziału ucznia w zajęciach oraz jego aktywność w działaniac</w:t>
      </w:r>
      <w:r>
        <w:rPr>
          <w:rFonts w:ascii="Times New Roman" w:hAnsi="Times New Roman" w:cs="Times New Roman"/>
        </w:rPr>
        <w:t>h podejmowanych przez szkołę na rzecz kultury fizycznej.” (Rozp. MEN z dn. 3 sierpnia 2017 r., Dz. U. z dn. 16 sierpnia 2017 r., poz. 1534</w:t>
      </w:r>
    </w:p>
    <w:p w:rsidR="006C48CB" w:rsidRDefault="00E06B63">
      <w:pPr>
        <w:pStyle w:val="Textbody"/>
        <w:jc w:val="both"/>
      </w:pPr>
      <w:r>
        <w:rPr>
          <w:rStyle w:val="StrongEmphasis"/>
          <w:rFonts w:ascii="Times New Roman" w:hAnsi="Times New Roman" w:cs="Times New Roman"/>
        </w:rPr>
        <w:t xml:space="preserve">EFEKT KSZTAŁCENIA </w:t>
      </w:r>
    </w:p>
    <w:p w:rsidR="006C48CB" w:rsidRDefault="00E06B63">
      <w:pPr>
        <w:pStyle w:val="Textbody"/>
        <w:jc w:val="both"/>
      </w:pPr>
      <w:r>
        <w:rPr>
          <w:rStyle w:val="StrongEmphasis"/>
          <w:rFonts w:ascii="Times New Roman" w:hAnsi="Times New Roman" w:cs="Times New Roman"/>
        </w:rPr>
        <w:t xml:space="preserve">I. Aktywność fizyczna </w:t>
      </w:r>
    </w:p>
    <w:p w:rsidR="006C48CB" w:rsidRDefault="00E06B63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Celujący</w:t>
      </w:r>
    </w:p>
    <w:p w:rsidR="006C48CB" w:rsidRDefault="00E06B63">
      <w:pPr>
        <w:pStyle w:val="Textbody"/>
        <w:spacing w:after="0" w:line="240" w:lineRule="auto"/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Zawsze daje z siebie 100%, chętnie uczestniczy w za</w:t>
      </w:r>
      <w:r>
        <w:rPr>
          <w:rFonts w:ascii="Times New Roman" w:hAnsi="Times New Roman" w:cs="Times New Roman"/>
        </w:rPr>
        <w:t>jęciach, wykonuje wszystkie ćwiczenia z pełnym zaangażowaniem.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Zawsze przygotowany – </w:t>
      </w:r>
      <w:r>
        <w:rPr>
          <w:rStyle w:val="StrongEmphasis"/>
          <w:rFonts w:ascii="Times New Roman" w:hAnsi="Times New Roman" w:cs="Times New Roman"/>
          <w:b w:val="0"/>
        </w:rPr>
        <w:t>ani razu nie zapomniał stroju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Nie tylko ćwiczy, ale też pomaga innym, uczestniczy w organizacji zajęć, np. rozgrzewki.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Zajęcia dodatkowe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Uczęszcza na zajęcia pozalekcyjne sportowe lub/i reprezentuje szkołę w zawodach.</w:t>
      </w:r>
    </w:p>
    <w:p w:rsidR="006C48CB" w:rsidRDefault="00E06B63">
      <w:pPr>
        <w:pStyle w:val="Nagwek4"/>
        <w:spacing w:before="0" w:after="0"/>
        <w:rPr>
          <w:rFonts w:hint="eastAsia"/>
        </w:rPr>
      </w:pPr>
      <w:r>
        <w:rPr>
          <w:rStyle w:val="StrongEmphasis"/>
          <w:rFonts w:ascii="Times New Roman" w:hAnsi="Times New Roman" w:cs="Times New Roman"/>
          <w:b/>
        </w:rPr>
        <w:t>Bardzo dobry</w:t>
      </w:r>
      <w:r>
        <w:rPr>
          <w:rFonts w:ascii="Times New Roman" w:hAnsi="Times New Roman" w:cs="Times New Roman"/>
          <w:color w:val="FF0000"/>
        </w:rPr>
        <w:br/>
      </w:r>
      <w:r>
        <w:rPr>
          <w:rStyle w:val="StrongEmphasis"/>
          <w:rFonts w:ascii="Times New Roman" w:hAnsi="Times New Roman" w:cs="Times New Roman"/>
        </w:rPr>
        <w:t>Zaangażowanie</w:t>
      </w:r>
      <w:r>
        <w:rPr>
          <w:rFonts w:ascii="Times New Roman" w:hAnsi="Times New Roman" w:cs="Times New Roman"/>
          <w:b w:val="0"/>
        </w:rPr>
        <w:t>: Ćwiczy regularnie, choć czasem z mniejszym wysiłkiem.</w:t>
      </w:r>
      <w:r>
        <w:rPr>
          <w:rFonts w:ascii="Times New Roman" w:hAnsi="Times New Roman" w:cs="Times New Roman"/>
          <w:b w:val="0"/>
        </w:rPr>
        <w:br/>
      </w:r>
      <w:r>
        <w:rPr>
          <w:rStyle w:val="StrongEmphasis"/>
          <w:rFonts w:ascii="Times New Roman" w:hAnsi="Times New Roman" w:cs="Times New Roman"/>
        </w:rPr>
        <w:t>Strój sportowy</w:t>
      </w:r>
      <w:r>
        <w:rPr>
          <w:rFonts w:ascii="Times New Roman" w:hAnsi="Times New Roman" w:cs="Times New Roman"/>
          <w:b w:val="0"/>
        </w:rPr>
        <w:t>: Zawsze przebrany i przygotowany do lekcji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</w:rPr>
        <w:t>Aktywny udział</w:t>
      </w:r>
      <w:r>
        <w:rPr>
          <w:rFonts w:ascii="Times New Roman" w:hAnsi="Times New Roman" w:cs="Times New Roman"/>
          <w:b w:val="0"/>
        </w:rPr>
        <w:t>: Ćwiczy na każdej l</w:t>
      </w:r>
      <w:r>
        <w:rPr>
          <w:rFonts w:ascii="Times New Roman" w:hAnsi="Times New Roman" w:cs="Times New Roman"/>
          <w:b w:val="0"/>
        </w:rPr>
        <w:t>ekcji, choć nie zawsze angażuje się w 100%.</w:t>
      </w:r>
    </w:p>
    <w:p w:rsidR="006C48CB" w:rsidRDefault="00E06B63">
      <w:pPr>
        <w:pStyle w:val="Nagwek4"/>
        <w:spacing w:after="0"/>
        <w:rPr>
          <w:rFonts w:hint="eastAsia"/>
        </w:rPr>
      </w:pPr>
      <w:r>
        <w:rPr>
          <w:rStyle w:val="StrongEmphasis"/>
          <w:rFonts w:ascii="Times New Roman" w:hAnsi="Times New Roman" w:cs="Times New Roman"/>
          <w:b/>
        </w:rPr>
        <w:t>Dobry</w:t>
      </w:r>
      <w:r>
        <w:rPr>
          <w:rFonts w:ascii="Times New Roman" w:hAnsi="Times New Roman" w:cs="Times New Roman"/>
          <w:color w:val="FF0000"/>
        </w:rPr>
        <w:br/>
      </w:r>
      <w:r>
        <w:rPr>
          <w:rStyle w:val="StrongEmphasis"/>
          <w:rFonts w:ascii="Times New Roman" w:hAnsi="Times New Roman" w:cs="Times New Roman"/>
        </w:rPr>
        <w:t>Zaangażowanie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 w:val="0"/>
        </w:rPr>
        <w:t>Czasami się oszczędza, wykonuje ćwiczenia na minimum.</w:t>
      </w:r>
      <w:r>
        <w:rPr>
          <w:rFonts w:ascii="Times New Roman" w:hAnsi="Times New Roman" w:cs="Times New Roman"/>
          <w:b w:val="0"/>
        </w:rPr>
        <w:br/>
      </w:r>
      <w:r>
        <w:rPr>
          <w:rStyle w:val="StrongEmphasis"/>
          <w:rFonts w:ascii="Times New Roman" w:hAnsi="Times New Roman" w:cs="Times New Roman"/>
        </w:rPr>
        <w:t>Strój sportowy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 w:val="0"/>
        </w:rPr>
        <w:t>Nie ma</w:t>
      </w:r>
      <w:r>
        <w:rPr>
          <w:rStyle w:val="StrongEmphasis"/>
          <w:rFonts w:ascii="Times New Roman" w:hAnsi="Times New Roman" w:cs="Times New Roman"/>
        </w:rPr>
        <w:t xml:space="preserve"> stroju 1 raz w miesiącu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</w:rPr>
        <w:t>Aktywny udział</w:t>
      </w:r>
      <w:r>
        <w:rPr>
          <w:rFonts w:ascii="Times New Roman" w:hAnsi="Times New Roman" w:cs="Times New Roman"/>
          <w:b w:val="0"/>
        </w:rPr>
        <w:t>: Ćwiczy, ale nie zawsze się stara.</w:t>
      </w:r>
    </w:p>
    <w:p w:rsidR="006C48CB" w:rsidRDefault="00E06B63">
      <w:pPr>
        <w:pStyle w:val="Nagwek4"/>
        <w:spacing w:after="0"/>
        <w:rPr>
          <w:rFonts w:hint="eastAsia"/>
        </w:rPr>
      </w:pPr>
      <w:r>
        <w:rPr>
          <w:rStyle w:val="StrongEmphasis"/>
          <w:rFonts w:ascii="Times New Roman" w:hAnsi="Times New Roman" w:cs="Times New Roman"/>
          <w:b/>
        </w:rPr>
        <w:t>Dostateczny</w:t>
      </w:r>
      <w:r>
        <w:rPr>
          <w:rFonts w:ascii="Times New Roman" w:hAnsi="Times New Roman" w:cs="Times New Roman"/>
          <w:color w:val="FF0000"/>
        </w:rPr>
        <w:br/>
      </w:r>
      <w:r>
        <w:rPr>
          <w:rStyle w:val="StrongEmphasis"/>
          <w:rFonts w:ascii="Times New Roman" w:hAnsi="Times New Roman" w:cs="Times New Roman"/>
        </w:rPr>
        <w:t>Zaangażowanie</w:t>
      </w:r>
      <w:r>
        <w:rPr>
          <w:rFonts w:ascii="Times New Roman" w:hAnsi="Times New Roman" w:cs="Times New Roman"/>
          <w:b w:val="0"/>
        </w:rPr>
        <w:t>: Rzadko się s</w:t>
      </w:r>
      <w:r>
        <w:rPr>
          <w:rFonts w:ascii="Times New Roman" w:hAnsi="Times New Roman" w:cs="Times New Roman"/>
          <w:b w:val="0"/>
        </w:rPr>
        <w:t>tara, ćwiczy z minimalnym wysiłkiem.</w:t>
      </w:r>
      <w:r>
        <w:rPr>
          <w:rFonts w:ascii="Times New Roman" w:hAnsi="Times New Roman" w:cs="Times New Roman"/>
          <w:b w:val="0"/>
        </w:rPr>
        <w:br/>
      </w:r>
      <w:r>
        <w:rPr>
          <w:rStyle w:val="StrongEmphasis"/>
          <w:rFonts w:ascii="Times New Roman" w:hAnsi="Times New Roman" w:cs="Times New Roman"/>
        </w:rPr>
        <w:t>Strój sportowy</w:t>
      </w:r>
      <w:r>
        <w:rPr>
          <w:rFonts w:ascii="Times New Roman" w:hAnsi="Times New Roman" w:cs="Times New Roman"/>
          <w:b w:val="0"/>
        </w:rPr>
        <w:t>: Nie ma</w:t>
      </w:r>
      <w:r>
        <w:rPr>
          <w:rStyle w:val="StrongEmphasis"/>
          <w:rFonts w:ascii="Times New Roman" w:hAnsi="Times New Roman" w:cs="Times New Roman"/>
        </w:rPr>
        <w:t xml:space="preserve"> stroju 2 razy w miesiącu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</w:rPr>
        <w:t>Aktywny udział</w:t>
      </w:r>
      <w:r>
        <w:rPr>
          <w:rFonts w:ascii="Times New Roman" w:hAnsi="Times New Roman" w:cs="Times New Roman"/>
          <w:b w:val="0"/>
        </w:rPr>
        <w:t>: Ćwiczy tylko czasami, często nie wykonuje pełnych ćwiczeń.</w:t>
      </w:r>
    </w:p>
    <w:p w:rsidR="006C48CB" w:rsidRDefault="00E06B63">
      <w:pPr>
        <w:pStyle w:val="Nagwek4"/>
        <w:spacing w:after="0"/>
        <w:rPr>
          <w:rFonts w:hint="eastAsia"/>
        </w:rPr>
      </w:pPr>
      <w:r>
        <w:rPr>
          <w:rStyle w:val="StrongEmphasis"/>
          <w:rFonts w:ascii="Times New Roman" w:hAnsi="Times New Roman" w:cs="Times New Roman"/>
          <w:b/>
        </w:rPr>
        <w:t xml:space="preserve">Dopuszczający </w:t>
      </w:r>
      <w:r>
        <w:rPr>
          <w:rFonts w:ascii="Times New Roman" w:hAnsi="Times New Roman" w:cs="Times New Roman"/>
          <w:color w:val="FF0000"/>
        </w:rPr>
        <w:br/>
      </w:r>
      <w:r>
        <w:rPr>
          <w:rStyle w:val="StrongEmphasis"/>
          <w:rFonts w:ascii="Times New Roman" w:hAnsi="Times New Roman" w:cs="Times New Roman"/>
        </w:rPr>
        <w:t>Zaangażowanie</w:t>
      </w:r>
      <w:r>
        <w:rPr>
          <w:rFonts w:ascii="Times New Roman" w:hAnsi="Times New Roman" w:cs="Times New Roman"/>
          <w:b w:val="0"/>
        </w:rPr>
        <w:t>: Praktycznie brak – ćwiczy bardzo rzadko lub na siłę.</w:t>
      </w:r>
      <w:r>
        <w:rPr>
          <w:rFonts w:ascii="Times New Roman" w:hAnsi="Times New Roman" w:cs="Times New Roman"/>
          <w:b w:val="0"/>
        </w:rPr>
        <w:br/>
      </w:r>
      <w:r>
        <w:rPr>
          <w:rStyle w:val="StrongEmphasis"/>
          <w:rFonts w:ascii="Times New Roman" w:hAnsi="Times New Roman" w:cs="Times New Roman"/>
        </w:rPr>
        <w:t xml:space="preserve">Strój </w:t>
      </w:r>
      <w:r>
        <w:rPr>
          <w:rStyle w:val="StrongEmphasis"/>
          <w:rFonts w:ascii="Times New Roman" w:hAnsi="Times New Roman" w:cs="Times New Roman"/>
        </w:rPr>
        <w:t>sportowy</w:t>
      </w:r>
      <w:r>
        <w:rPr>
          <w:rFonts w:ascii="Times New Roman" w:hAnsi="Times New Roman" w:cs="Times New Roman"/>
        </w:rPr>
        <w:t xml:space="preserve">: </w:t>
      </w:r>
      <w:r>
        <w:rPr>
          <w:rStyle w:val="StrongEmphasis"/>
          <w:rFonts w:ascii="Times New Roman" w:hAnsi="Times New Roman" w:cs="Times New Roman"/>
        </w:rPr>
        <w:t>Nie ma stroju 3 razy w miesiącu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</w:rPr>
        <w:t>Aktywny udział</w:t>
      </w:r>
      <w:r>
        <w:rPr>
          <w:rFonts w:ascii="Times New Roman" w:hAnsi="Times New Roman" w:cs="Times New Roman"/>
          <w:b w:val="0"/>
        </w:rPr>
        <w:t>: Unika ćwiczeń, niechętnie bierze udział w lekcji.</w:t>
      </w:r>
    </w:p>
    <w:p w:rsidR="006C48CB" w:rsidRDefault="00E06B63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Niedostateczny</w:t>
      </w:r>
      <w:r>
        <w:rPr>
          <w:rFonts w:ascii="Times New Roman" w:hAnsi="Times New Roman" w:cs="Times New Roman"/>
          <w:color w:val="FF0000"/>
        </w:rPr>
        <w:br/>
      </w: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</w:rPr>
        <w:t>: Nie ćwiczy, nie wykonuje poleceń nauczyciela,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</w:rPr>
        <w:t xml:space="preserve">: </w:t>
      </w:r>
      <w:r>
        <w:rPr>
          <w:rStyle w:val="StrongEmphasis"/>
          <w:rFonts w:ascii="Times New Roman" w:hAnsi="Times New Roman" w:cs="Times New Roman"/>
          <w:b w:val="0"/>
        </w:rPr>
        <w:t>Nie ma stroju 4 razy lub więcej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Style w:val="StrongEmphasis"/>
          <w:rFonts w:ascii="Times New Roman" w:hAnsi="Times New Roman" w:cs="Times New Roman"/>
          <w:b w:val="0"/>
        </w:rPr>
        <w:t>Całkow</w:t>
      </w:r>
      <w:r>
        <w:rPr>
          <w:rStyle w:val="StrongEmphasis"/>
          <w:rFonts w:ascii="Times New Roman" w:hAnsi="Times New Roman" w:cs="Times New Roman"/>
          <w:b w:val="0"/>
        </w:rPr>
        <w:t>ity brak ćwiczeń</w:t>
      </w:r>
      <w:r>
        <w:rPr>
          <w:rFonts w:ascii="Times New Roman" w:hAnsi="Times New Roman" w:cs="Times New Roman"/>
        </w:rPr>
        <w:t xml:space="preserve"> i zaangażowania.</w:t>
      </w:r>
    </w:p>
    <w:p w:rsidR="006C48CB" w:rsidRDefault="006C48C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l-PL" w:bidi="ar-SA"/>
        </w:rPr>
      </w:pPr>
    </w:p>
    <w:p w:rsidR="006C48CB" w:rsidRDefault="00E06B63">
      <w:pPr>
        <w:widowControl/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color w:val="auto"/>
          <w:kern w:val="0"/>
          <w:lang w:eastAsia="pl-PL" w:bidi="ar-SA"/>
        </w:rPr>
        <w:t xml:space="preserve">Ocena wystawiana na koniec każdego miesiąca. W przypadku długotrwałej nieobecności ucznia powyżej 50% zajęć  nie wystawiamy oceny za dany miesiąc. </w:t>
      </w:r>
      <w:r>
        <w:rPr>
          <w:rFonts w:ascii="Times New Roman" w:hAnsi="Times New Roman" w:cs="Times New Roman"/>
        </w:rPr>
        <w:t>Wpis „nieobecny”, w skrócie „nb” oznacza, że uczeń nie był obecny na ponad</w:t>
      </w:r>
      <w:r>
        <w:rPr>
          <w:rFonts w:ascii="Times New Roman" w:hAnsi="Times New Roman" w:cs="Times New Roman"/>
        </w:rPr>
        <w:t xml:space="preserve"> 50% lekcjach wychowania fizycznego. Zaangażowanie na lekcjach, na których był obecny można wziąć pod uwagę w kolejnym miesiącu.</w:t>
      </w:r>
    </w:p>
    <w:p w:rsidR="006C48CB" w:rsidRDefault="006C48CB">
      <w:pPr>
        <w:pStyle w:val="HorizontalLine"/>
        <w:rPr>
          <w:rFonts w:ascii="Times New Roman" w:hAnsi="Times New Roman" w:cs="Times New Roman"/>
          <w:sz w:val="24"/>
          <w:szCs w:val="24"/>
        </w:rPr>
      </w:pPr>
    </w:p>
    <w:p w:rsidR="006C48CB" w:rsidRDefault="00E06B63">
      <w:pPr>
        <w:pStyle w:val="Textbody"/>
        <w:rPr>
          <w:b/>
        </w:rPr>
      </w:pPr>
      <w:r>
        <w:rPr>
          <w:b/>
        </w:rPr>
        <w:lastRenderedPageBreak/>
        <w:t>II. Rozwój fizyczny i sprawność fizyczna. Diagnoza motoryki.</w:t>
      </w:r>
    </w:p>
    <w:p w:rsidR="006C48CB" w:rsidRDefault="00E06B63">
      <w:pPr>
        <w:pStyle w:val="Textbody"/>
      </w:pPr>
      <w:r>
        <w:t>1. Diagnoza motoryki uczniów za pomocą testu Zuchory oraz testy s</w:t>
      </w:r>
      <w:r>
        <w:t>prawnościowe Programu Sportowe Talenty.</w:t>
      </w:r>
    </w:p>
    <w:p w:rsidR="006C48CB" w:rsidRDefault="00E06B63">
      <w:pPr>
        <w:pStyle w:val="Textbody"/>
      </w:pPr>
      <w:r>
        <w:t xml:space="preserve">2. GRY ZESPOŁOWE ; P.K.: bieg z kozłowaniem prawą i lewą ręką / P.S. : odbicia sposobem górnym i dolnym w parach </w:t>
      </w:r>
    </w:p>
    <w:p w:rsidR="006C48CB" w:rsidRDefault="00E06B63">
      <w:pPr>
        <w:pStyle w:val="Textbody"/>
        <w:spacing w:after="0"/>
      </w:pPr>
      <w:r>
        <w:rPr>
          <w:b/>
        </w:rPr>
        <w:t>Celujący</w:t>
      </w:r>
      <w:r>
        <w:t xml:space="preserve"> - stosuje ćwiczenie z odpowiednią techniką w czasie gry</w:t>
      </w:r>
    </w:p>
    <w:p w:rsidR="006C48CB" w:rsidRDefault="00E06B63">
      <w:pPr>
        <w:pStyle w:val="Textbody"/>
        <w:spacing w:after="0"/>
      </w:pPr>
      <w:r>
        <w:rPr>
          <w:b/>
        </w:rPr>
        <w:t>Bardzo dobry</w:t>
      </w:r>
      <w:r>
        <w:t xml:space="preserve"> - wykonuje ćwiczenie </w:t>
      </w:r>
      <w:r>
        <w:t>technicznie w odpowiednim tempie</w:t>
      </w:r>
    </w:p>
    <w:p w:rsidR="006C48CB" w:rsidRDefault="00E06B63">
      <w:pPr>
        <w:pStyle w:val="Textbody"/>
        <w:spacing w:after="0"/>
      </w:pPr>
      <w:r>
        <w:rPr>
          <w:b/>
        </w:rPr>
        <w:t>Dobry</w:t>
      </w:r>
      <w:r>
        <w:t xml:space="preserve"> - naśladuje wykonanie ćwiczenia</w:t>
      </w:r>
    </w:p>
    <w:p w:rsidR="006C48CB" w:rsidRDefault="00E06B63">
      <w:pPr>
        <w:pStyle w:val="Textbody"/>
        <w:spacing w:after="0"/>
      </w:pPr>
      <w:r>
        <w:rPr>
          <w:b/>
        </w:rPr>
        <w:t>Dostateczny</w:t>
      </w:r>
      <w:r>
        <w:t xml:space="preserve"> - opisuje technikę wykonywanego ćwiczenia - opisuje przepisy gry</w:t>
      </w:r>
    </w:p>
    <w:p w:rsidR="006C48CB" w:rsidRDefault="00E06B63">
      <w:pPr>
        <w:pStyle w:val="Textbody"/>
        <w:spacing w:after="0"/>
      </w:pPr>
      <w:r>
        <w:rPr>
          <w:b/>
        </w:rPr>
        <w:t>Dopuszczający</w:t>
      </w:r>
      <w:r>
        <w:t xml:space="preserve"> - nazywa technikę wykonywanego ćwiczenia - wymienia przepisy gry</w:t>
      </w:r>
    </w:p>
    <w:p w:rsidR="006C48CB" w:rsidRDefault="006C48CB">
      <w:pPr>
        <w:pStyle w:val="Textbody"/>
        <w:spacing w:after="0"/>
      </w:pPr>
    </w:p>
    <w:p w:rsidR="006C48CB" w:rsidRDefault="00E06B63">
      <w:pPr>
        <w:pStyle w:val="Textbody"/>
      </w:pPr>
      <w:r>
        <w:t xml:space="preserve">3. LEKKOATLETYKA i ATLETYKA </w:t>
      </w:r>
      <w:r>
        <w:t xml:space="preserve">TERENOWA: technika startu niskiego </w:t>
      </w:r>
    </w:p>
    <w:p w:rsidR="006C48CB" w:rsidRDefault="00E06B63">
      <w:pPr>
        <w:pStyle w:val="Textbody"/>
        <w:spacing w:after="0"/>
      </w:pPr>
      <w:r>
        <w:rPr>
          <w:b/>
        </w:rPr>
        <w:t>Celujący</w:t>
      </w:r>
      <w:r>
        <w:t xml:space="preserve"> - wykonuje ćwiczenie dynamicznie, płynnie i w odpowiednim tempie</w:t>
      </w:r>
    </w:p>
    <w:p w:rsidR="006C48CB" w:rsidRDefault="00E06B63">
      <w:pPr>
        <w:pStyle w:val="Textbody"/>
        <w:spacing w:after="0"/>
      </w:pPr>
      <w:r>
        <w:rPr>
          <w:b/>
        </w:rPr>
        <w:t>Bardzo dobry</w:t>
      </w:r>
      <w:r>
        <w:t xml:space="preserve"> - wykonuje ćwiczenie prawidłowo pod względem technicznym</w:t>
      </w:r>
    </w:p>
    <w:p w:rsidR="006C48CB" w:rsidRDefault="00E06B63">
      <w:pPr>
        <w:pStyle w:val="Textbody"/>
        <w:spacing w:after="0"/>
      </w:pPr>
      <w:r>
        <w:rPr>
          <w:b/>
        </w:rPr>
        <w:t>Dobry</w:t>
      </w:r>
      <w:r>
        <w:t xml:space="preserve"> - naśladuje wykonanie z niewielkimi błędami technicznymi</w:t>
      </w:r>
    </w:p>
    <w:p w:rsidR="006C48CB" w:rsidRDefault="00E06B63">
      <w:pPr>
        <w:pStyle w:val="Textbody"/>
        <w:spacing w:after="0"/>
      </w:pPr>
      <w:r>
        <w:rPr>
          <w:b/>
        </w:rPr>
        <w:t>Dostateczny</w:t>
      </w:r>
      <w:r>
        <w:t xml:space="preserve"> -</w:t>
      </w:r>
      <w:r>
        <w:t xml:space="preserve"> opisuje technikę ćwiczenia</w:t>
      </w:r>
    </w:p>
    <w:p w:rsidR="006C48CB" w:rsidRDefault="00E06B63">
      <w:pPr>
        <w:pStyle w:val="Textbody"/>
        <w:spacing w:after="0"/>
      </w:pPr>
      <w:r>
        <w:rPr>
          <w:b/>
        </w:rPr>
        <w:t>Dopuszczający</w:t>
      </w:r>
      <w:r>
        <w:t xml:space="preserve"> - nazywa technikę wykonywanego ćwiczenia </w:t>
      </w:r>
    </w:p>
    <w:p w:rsidR="006C48CB" w:rsidRDefault="006C48CB">
      <w:pPr>
        <w:pStyle w:val="Textbody"/>
        <w:spacing w:after="0"/>
      </w:pPr>
    </w:p>
    <w:p w:rsidR="006C48CB" w:rsidRDefault="00E06B63">
      <w:pPr>
        <w:pStyle w:val="Textbody"/>
      </w:pPr>
      <w:r>
        <w:t xml:space="preserve">4. GIMNASTYKA: przewrót w przód </w:t>
      </w:r>
    </w:p>
    <w:p w:rsidR="006C48CB" w:rsidRDefault="00E06B63">
      <w:pPr>
        <w:pStyle w:val="Textbody"/>
        <w:spacing w:after="0"/>
      </w:pPr>
      <w:r>
        <w:rPr>
          <w:b/>
        </w:rPr>
        <w:t>Celujący</w:t>
      </w:r>
      <w:r>
        <w:t xml:space="preserve"> - wykonuje układ przewrotów</w:t>
      </w:r>
    </w:p>
    <w:p w:rsidR="006C48CB" w:rsidRDefault="00E06B63">
      <w:pPr>
        <w:pStyle w:val="Textbody"/>
        <w:spacing w:after="0"/>
      </w:pPr>
      <w:r>
        <w:rPr>
          <w:b/>
        </w:rPr>
        <w:t>Bardzo dobry</w:t>
      </w:r>
      <w:r>
        <w:t xml:space="preserve"> - wykonuje ćwiczenie prawidłowo pod względem technicznym</w:t>
      </w:r>
    </w:p>
    <w:p w:rsidR="006C48CB" w:rsidRDefault="00E06B63">
      <w:pPr>
        <w:pStyle w:val="Textbody"/>
        <w:spacing w:after="0"/>
      </w:pPr>
      <w:r>
        <w:rPr>
          <w:b/>
        </w:rPr>
        <w:t>Dobry</w:t>
      </w:r>
      <w:r>
        <w:t xml:space="preserve"> - naśladuje wykonanie ćwi</w:t>
      </w:r>
      <w:r>
        <w:t>czenia</w:t>
      </w:r>
    </w:p>
    <w:p w:rsidR="006C48CB" w:rsidRDefault="00E06B63">
      <w:pPr>
        <w:pStyle w:val="Textbody"/>
        <w:spacing w:after="0"/>
      </w:pPr>
      <w:r>
        <w:rPr>
          <w:b/>
        </w:rPr>
        <w:t>Dostateczny</w:t>
      </w:r>
      <w:r>
        <w:t xml:space="preserve"> - opisuje technikę wykonywanego ćwiczenia</w:t>
      </w:r>
    </w:p>
    <w:p w:rsidR="006C48CB" w:rsidRDefault="00E06B63">
      <w:pPr>
        <w:pStyle w:val="Textbody"/>
        <w:spacing w:after="0"/>
      </w:pPr>
      <w:r>
        <w:rPr>
          <w:b/>
        </w:rPr>
        <w:t>Dopuszczający</w:t>
      </w:r>
      <w:r>
        <w:t xml:space="preserve"> - nazywa technikę wykonywanego ćwiczenia</w:t>
      </w:r>
    </w:p>
    <w:p w:rsidR="006C48CB" w:rsidRDefault="006C48CB">
      <w:pPr>
        <w:pStyle w:val="Textbody"/>
      </w:pPr>
    </w:p>
    <w:p w:rsidR="006C48CB" w:rsidRDefault="00E06B63">
      <w:pPr>
        <w:pStyle w:val="Textbody"/>
      </w:pPr>
      <w:r>
        <w:t>. GRY REKREACYJNE ; tenis stołowy : prawidłowy chwyt rakietki i poruszanie się przy stole</w:t>
      </w:r>
    </w:p>
    <w:p w:rsidR="006C48CB" w:rsidRDefault="00E06B63">
      <w:pPr>
        <w:pStyle w:val="Nagwek3"/>
        <w:spacing w:after="0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 xml:space="preserve">Celujący </w:t>
      </w:r>
      <w:r>
        <w:rPr>
          <w:b w:val="0"/>
          <w:sz w:val="24"/>
          <w:szCs w:val="24"/>
        </w:rPr>
        <w:t>- organizuje wybraną grę rekreacyjną</w:t>
      </w:r>
    </w:p>
    <w:p w:rsidR="006C48CB" w:rsidRDefault="00E06B63">
      <w:pPr>
        <w:pStyle w:val="Textbody"/>
        <w:spacing w:after="0"/>
      </w:pPr>
      <w:r>
        <w:rPr>
          <w:b/>
        </w:rPr>
        <w:t>Bar</w:t>
      </w:r>
      <w:r>
        <w:rPr>
          <w:b/>
        </w:rPr>
        <w:t>dzo dobry</w:t>
      </w:r>
      <w:r>
        <w:t xml:space="preserve"> - wykonuje wybrane techniczne i taktyczne elementy w czasie gry</w:t>
      </w:r>
    </w:p>
    <w:p w:rsidR="006C48CB" w:rsidRDefault="00E06B63">
      <w:pPr>
        <w:pStyle w:val="Textbody"/>
        <w:spacing w:after="0"/>
      </w:pPr>
      <w:r>
        <w:rPr>
          <w:b/>
        </w:rPr>
        <w:t>Dobry</w:t>
      </w:r>
      <w:r>
        <w:t xml:space="preserve"> - wykonuje elementy techniczne wybranej gry rekreacyjnej</w:t>
      </w:r>
    </w:p>
    <w:p w:rsidR="006C48CB" w:rsidRDefault="00E06B63">
      <w:pPr>
        <w:pStyle w:val="Textbody"/>
        <w:spacing w:after="0"/>
      </w:pPr>
      <w:r>
        <w:rPr>
          <w:b/>
        </w:rPr>
        <w:t>Dostateczny</w:t>
      </w:r>
      <w:r>
        <w:t xml:space="preserve"> - opisuje przepisy i zasady wybranej gry rekreacyjnej</w:t>
      </w:r>
    </w:p>
    <w:p w:rsidR="006C48CB" w:rsidRDefault="00E06B63">
      <w:pPr>
        <w:pStyle w:val="Textbody"/>
        <w:spacing w:after="0"/>
      </w:pPr>
      <w:r>
        <w:rPr>
          <w:b/>
        </w:rPr>
        <w:t>Dopuszczający</w:t>
      </w:r>
      <w:r>
        <w:t xml:space="preserve"> - wymienia znane gry rekreacyjne</w:t>
      </w:r>
    </w:p>
    <w:p w:rsidR="006C48CB" w:rsidRDefault="006C48CB">
      <w:pPr>
        <w:pStyle w:val="Textbody"/>
        <w:spacing w:after="0"/>
      </w:pPr>
    </w:p>
    <w:p w:rsidR="006C48CB" w:rsidRDefault="00E06B63">
      <w:pPr>
        <w:pStyle w:val="Textbody"/>
        <w:spacing w:after="0"/>
      </w:pPr>
      <w:r>
        <w:rPr>
          <w:b/>
        </w:rPr>
        <w:t xml:space="preserve">III. </w:t>
      </w:r>
      <w:r>
        <w:rPr>
          <w:b/>
        </w:rPr>
        <w:t xml:space="preserve">Edukacja zdrowotna </w:t>
      </w:r>
    </w:p>
    <w:p w:rsidR="006C48CB" w:rsidRDefault="006C48CB">
      <w:pPr>
        <w:pStyle w:val="Textbody"/>
        <w:spacing w:after="0"/>
      </w:pPr>
    </w:p>
    <w:p w:rsidR="006C48CB" w:rsidRDefault="00E06B63">
      <w:pPr>
        <w:pStyle w:val="Textbody"/>
        <w:spacing w:after="0"/>
      </w:pPr>
      <w:r>
        <w:rPr>
          <w:b/>
        </w:rPr>
        <w:t>Celujący</w:t>
      </w:r>
    </w:p>
    <w:p w:rsidR="006C48CB" w:rsidRDefault="00E06B63">
      <w:pPr>
        <w:pStyle w:val="Textbody"/>
        <w:spacing w:after="0"/>
      </w:pPr>
      <w:r>
        <w:t xml:space="preserve">1. Planuje działania związane z odpowiedzialnością za zdrowie własne i innych ludzi. </w:t>
      </w:r>
    </w:p>
    <w:p w:rsidR="006C48CB" w:rsidRDefault="00E06B63">
      <w:pPr>
        <w:pStyle w:val="Textbody"/>
        <w:spacing w:after="0"/>
      </w:pPr>
      <w:r>
        <w:t xml:space="preserve">2. Uzasadnia zależności między odżywianiem i nawadnianiem a wysiłkiem fizycznym a rodzajem pracy zawodowej. </w:t>
      </w:r>
    </w:p>
    <w:p w:rsidR="006C48CB" w:rsidRDefault="00E06B63">
      <w:pPr>
        <w:pStyle w:val="Textbody"/>
        <w:spacing w:after="0"/>
      </w:pPr>
      <w:r>
        <w:t>3. opracowuje indywidualny, jed</w:t>
      </w:r>
      <w:r>
        <w:t xml:space="preserve">nodniowy plan żywienia z uwzględnienie m bilansu </w:t>
      </w:r>
      <w:r>
        <w:lastRenderedPageBreak/>
        <w:t>energetycznego i zgodny z planem treningu zdrowotnego</w:t>
      </w:r>
    </w:p>
    <w:p w:rsidR="006C48CB" w:rsidRDefault="00E06B63">
      <w:pPr>
        <w:pStyle w:val="Textbody"/>
        <w:spacing w:after="0"/>
        <w:rPr>
          <w:b/>
        </w:rPr>
      </w:pPr>
      <w:r>
        <w:rPr>
          <w:b/>
        </w:rPr>
        <w:t xml:space="preserve">Bardzo dobry </w:t>
      </w:r>
    </w:p>
    <w:p w:rsidR="006C48CB" w:rsidRDefault="00E06B63">
      <w:pPr>
        <w:pStyle w:val="Textbody"/>
        <w:spacing w:after="0"/>
      </w:pPr>
      <w:r>
        <w:t xml:space="preserve">1. Wykazuje się odpowiedzialnością za zdrowie własne i innych ludzi. </w:t>
      </w:r>
    </w:p>
    <w:p w:rsidR="006C48CB" w:rsidRDefault="00E06B63">
      <w:pPr>
        <w:pStyle w:val="Textbody"/>
        <w:spacing w:after="0"/>
      </w:pPr>
      <w:r>
        <w:t>2. Diagnozuje zależności między odżywianiem i nawadnianiem a wysiłkie</w:t>
      </w:r>
      <w:r>
        <w:t xml:space="preserve">m fizycznym a rodzajem pracy zawodowej. </w:t>
      </w:r>
    </w:p>
    <w:p w:rsidR="006C48CB" w:rsidRDefault="00E06B63">
      <w:pPr>
        <w:pStyle w:val="Textbody"/>
        <w:spacing w:after="0"/>
      </w:pPr>
      <w:r>
        <w:t>3. Opracowuje indywidualny, jednodniowy plan żywienia z uwzględnieniem bilansu energetycznego</w:t>
      </w:r>
    </w:p>
    <w:p w:rsidR="006C48CB" w:rsidRDefault="00E06B63">
      <w:pPr>
        <w:pStyle w:val="Textbody"/>
        <w:spacing w:after="0"/>
        <w:rPr>
          <w:b/>
        </w:rPr>
      </w:pPr>
      <w:r>
        <w:rPr>
          <w:b/>
        </w:rPr>
        <w:t>Dobry</w:t>
      </w:r>
    </w:p>
    <w:p w:rsidR="006C48CB" w:rsidRDefault="00E06B63">
      <w:pPr>
        <w:pStyle w:val="Textbody"/>
        <w:spacing w:after="0"/>
      </w:pPr>
      <w:r>
        <w:t xml:space="preserve">1. Analizuje na czym polega odpowiedzialność za zdrowie własne i innych ludzi. </w:t>
      </w:r>
    </w:p>
    <w:p w:rsidR="006C48CB" w:rsidRDefault="00E06B63">
      <w:pPr>
        <w:pStyle w:val="Textbody"/>
        <w:spacing w:after="0"/>
      </w:pPr>
      <w:r>
        <w:t>2. Analizuje zależności między odży</w:t>
      </w:r>
      <w:r>
        <w:t xml:space="preserve">wianiem i nawadnianiem a wysiłkiem fizycznym a rodzajem pracy zawodowej. </w:t>
      </w:r>
    </w:p>
    <w:p w:rsidR="006C48CB" w:rsidRDefault="00E06B63">
      <w:pPr>
        <w:pStyle w:val="Textbody"/>
        <w:spacing w:after="0"/>
      </w:pPr>
      <w:r>
        <w:t>3. Stosuje zasady zdrowego odżywania zgodnego z obowiązującą piramidą żywienia, łączy produkty z poszczególnych pięter piramidy z uwzględnieniem bilansu energetycznego;</w:t>
      </w:r>
    </w:p>
    <w:p w:rsidR="006C48CB" w:rsidRDefault="00E06B63">
      <w:pPr>
        <w:pStyle w:val="Textbody"/>
        <w:spacing w:after="0"/>
        <w:rPr>
          <w:b/>
        </w:rPr>
      </w:pPr>
      <w:r>
        <w:rPr>
          <w:b/>
        </w:rPr>
        <w:t>Dostateczny</w:t>
      </w:r>
    </w:p>
    <w:p w:rsidR="006C48CB" w:rsidRDefault="00E06B63">
      <w:pPr>
        <w:pStyle w:val="Textbody"/>
        <w:spacing w:after="0"/>
      </w:pPr>
      <w:r>
        <w:t xml:space="preserve">1. Rozumie co oznacza odpowiedzialność za zdrowie własne i innych ludzi. </w:t>
      </w:r>
    </w:p>
    <w:p w:rsidR="006C48CB" w:rsidRDefault="00E06B63">
      <w:pPr>
        <w:pStyle w:val="Textbody"/>
        <w:spacing w:after="0"/>
      </w:pPr>
      <w:r>
        <w:t xml:space="preserve">2. Rozumie zależności między odżywianiem i nawadnianiem a wysiłkiem fizycznym a rodzajem pracy zawodowej. </w:t>
      </w:r>
    </w:p>
    <w:p w:rsidR="006C48CB" w:rsidRDefault="00E06B63">
      <w:pPr>
        <w:pStyle w:val="Textbody"/>
        <w:spacing w:after="0"/>
      </w:pPr>
      <w:r>
        <w:t>3. Stosuje zasady zdrowego odżywania zgodnego z obowiązującą piramidą żywie</w:t>
      </w:r>
      <w:r>
        <w:t>nia</w:t>
      </w:r>
    </w:p>
    <w:p w:rsidR="006C48CB" w:rsidRDefault="00E06B63">
      <w:pPr>
        <w:pStyle w:val="Textbody"/>
        <w:spacing w:after="0"/>
        <w:rPr>
          <w:b/>
        </w:rPr>
      </w:pPr>
      <w:r>
        <w:rPr>
          <w:b/>
        </w:rPr>
        <w:t>Dopuszczający</w:t>
      </w:r>
    </w:p>
    <w:p w:rsidR="006C48CB" w:rsidRDefault="00E06B63">
      <w:pPr>
        <w:pStyle w:val="Textbody"/>
        <w:spacing w:after="0"/>
      </w:pPr>
      <w:r>
        <w:t xml:space="preserve">1. Wymienia co oznacza odpowiedzialność za zdrowie własne i innych ludzi. </w:t>
      </w:r>
    </w:p>
    <w:p w:rsidR="006C48CB" w:rsidRDefault="00E06B63">
      <w:pPr>
        <w:pStyle w:val="Textbody"/>
        <w:spacing w:after="0"/>
      </w:pPr>
      <w:r>
        <w:t xml:space="preserve">2. Wymienia zależności między odżywianiem i nawadnianiem a wysiłkiem fizycznym a rodzajem pracy zawodowej. </w:t>
      </w:r>
    </w:p>
    <w:p w:rsidR="006C48CB" w:rsidRDefault="00E06B63">
      <w:pPr>
        <w:pStyle w:val="Textbody"/>
        <w:spacing w:after="0"/>
      </w:pPr>
      <w:r>
        <w:t>3. Właściwie weryfikuje etykiety produktów żywnościowyc</w:t>
      </w:r>
      <w:r>
        <w:t>h</w:t>
      </w:r>
    </w:p>
    <w:p w:rsidR="006C48CB" w:rsidRDefault="006C48CB">
      <w:pPr>
        <w:pStyle w:val="Textbody"/>
        <w:spacing w:after="0"/>
      </w:pPr>
    </w:p>
    <w:p w:rsidR="006C48CB" w:rsidRDefault="00E06B63">
      <w:pPr>
        <w:pStyle w:val="Textbody"/>
        <w:spacing w:after="0"/>
        <w:rPr>
          <w:b/>
        </w:rPr>
      </w:pPr>
      <w:r>
        <w:rPr>
          <w:b/>
        </w:rPr>
        <w:t>IV. Bezpieczeństwo w aktywności fizycznej</w:t>
      </w:r>
    </w:p>
    <w:p w:rsidR="006C48CB" w:rsidRDefault="006C48CB">
      <w:pPr>
        <w:pStyle w:val="Textbody"/>
        <w:spacing w:after="0"/>
      </w:pPr>
    </w:p>
    <w:p w:rsidR="006C48CB" w:rsidRDefault="00E06B63">
      <w:pPr>
        <w:pStyle w:val="Textbody"/>
        <w:spacing w:after="0"/>
      </w:pPr>
      <w:r>
        <w:rPr>
          <w:b/>
        </w:rPr>
        <w:t>Celujący</w:t>
      </w:r>
      <w:r>
        <w:t xml:space="preserve"> </w:t>
      </w:r>
    </w:p>
    <w:p w:rsidR="006C48CB" w:rsidRDefault="00E06B63">
      <w:pPr>
        <w:pStyle w:val="Textbody"/>
        <w:spacing w:after="0"/>
      </w:pPr>
      <w:r>
        <w:t>Opracowuje ocenę stopnia ryzyka wystąpienia urazu związanego z niektórymi sportami lub wysiłkami fizycznymi.</w:t>
      </w:r>
    </w:p>
    <w:p w:rsidR="006C48CB" w:rsidRDefault="00E06B63">
      <w:pPr>
        <w:pStyle w:val="Textbody"/>
        <w:spacing w:after="0"/>
      </w:pPr>
      <w:r>
        <w:rPr>
          <w:b/>
        </w:rPr>
        <w:t>Bardzo dobry</w:t>
      </w:r>
      <w:r>
        <w:t xml:space="preserve"> </w:t>
      </w:r>
    </w:p>
    <w:p w:rsidR="006C48CB" w:rsidRDefault="00E06B63">
      <w:pPr>
        <w:pStyle w:val="Textbody"/>
        <w:spacing w:after="0"/>
      </w:pPr>
      <w:r>
        <w:t>Diagnozuje ocenę stopnia ryzyka wystąpienia urazu związanego z niektórymi spo</w:t>
      </w:r>
      <w:r>
        <w:t>rtami lub wysiłkami fizycznymi.</w:t>
      </w:r>
    </w:p>
    <w:p w:rsidR="006C48CB" w:rsidRDefault="00E06B63">
      <w:pPr>
        <w:pStyle w:val="Textbody"/>
        <w:spacing w:after="0"/>
      </w:pPr>
      <w:r>
        <w:rPr>
          <w:b/>
        </w:rPr>
        <w:t>Dobry</w:t>
      </w:r>
    </w:p>
    <w:p w:rsidR="006C48CB" w:rsidRDefault="00E06B63">
      <w:pPr>
        <w:pStyle w:val="Textbody"/>
        <w:spacing w:after="0"/>
      </w:pPr>
      <w:r>
        <w:t xml:space="preserve">1. Stosuje w praktyce ocenę stopnia ryzyka wystąpienia urazu związanego z  wysiłkiem fizycznym lub niektórymi sportami. </w:t>
      </w:r>
    </w:p>
    <w:p w:rsidR="006C48CB" w:rsidRDefault="00E06B63">
      <w:pPr>
        <w:pStyle w:val="Textbody"/>
        <w:spacing w:after="0"/>
      </w:pPr>
      <w:r>
        <w:t>2. Kształtuje zdolności kondycyjne i koordynacyjne organizmu w trakcie jazdy na rowerze</w:t>
      </w:r>
    </w:p>
    <w:p w:rsidR="006C48CB" w:rsidRDefault="00E06B63">
      <w:pPr>
        <w:pStyle w:val="Textbody"/>
        <w:spacing w:after="0"/>
        <w:rPr>
          <w:b/>
        </w:rPr>
      </w:pPr>
      <w:r>
        <w:rPr>
          <w:b/>
        </w:rPr>
        <w:t xml:space="preserve">Dostateczny </w:t>
      </w:r>
    </w:p>
    <w:p w:rsidR="006C48CB" w:rsidRDefault="00E06B63">
      <w:pPr>
        <w:pStyle w:val="Textbody"/>
        <w:spacing w:after="0"/>
      </w:pPr>
      <w:r>
        <w:t xml:space="preserve">1. Tłumaczy na czym polega umiejętność oceny stopnia ryzyka wystąpienia urazu związanego z wysiłkiem fizycznym lub niektórymi sportami. </w:t>
      </w:r>
    </w:p>
    <w:p w:rsidR="006C48CB" w:rsidRDefault="00E06B63">
      <w:pPr>
        <w:pStyle w:val="Textbody"/>
        <w:spacing w:after="0"/>
      </w:pPr>
      <w:r>
        <w:t>2. Wskazuje walory krajoznawcze turystyki.</w:t>
      </w:r>
    </w:p>
    <w:p w:rsidR="006C48CB" w:rsidRDefault="00E06B63">
      <w:pPr>
        <w:pStyle w:val="Textbody"/>
        <w:spacing w:after="0"/>
        <w:rPr>
          <w:b/>
        </w:rPr>
      </w:pPr>
      <w:r>
        <w:rPr>
          <w:b/>
        </w:rPr>
        <w:t xml:space="preserve">Dopuszczający </w:t>
      </w:r>
    </w:p>
    <w:p w:rsidR="006C48CB" w:rsidRDefault="00E06B63">
      <w:pPr>
        <w:pStyle w:val="Textbody"/>
        <w:spacing w:after="0"/>
      </w:pPr>
      <w:r>
        <w:t>Definiuje na czym polega umiejętność oceny stopn</w:t>
      </w:r>
      <w:r>
        <w:t>ia ryzyka wystąpienia urazu związanego z wysiłkiem fizycznym lub niektórymi sportami.</w:t>
      </w:r>
    </w:p>
    <w:p w:rsidR="006C48CB" w:rsidRDefault="006C48CB">
      <w:pPr>
        <w:pStyle w:val="Textbody"/>
        <w:spacing w:after="0"/>
      </w:pPr>
    </w:p>
    <w:p w:rsidR="006C48CB" w:rsidRDefault="006C48CB">
      <w:pPr>
        <w:pStyle w:val="Textbody"/>
        <w:spacing w:after="0"/>
        <w:rPr>
          <w:b/>
        </w:rPr>
      </w:pPr>
    </w:p>
    <w:p w:rsidR="006C48CB" w:rsidRDefault="006C48CB">
      <w:pPr>
        <w:pStyle w:val="Textbody"/>
        <w:spacing w:after="0"/>
        <w:rPr>
          <w:b/>
        </w:rPr>
      </w:pPr>
    </w:p>
    <w:p w:rsidR="006C48CB" w:rsidRDefault="00E06B63">
      <w:pPr>
        <w:pStyle w:val="Textbody"/>
        <w:spacing w:after="0"/>
      </w:pPr>
      <w:r>
        <w:rPr>
          <w:b/>
        </w:rPr>
        <w:lastRenderedPageBreak/>
        <w:t xml:space="preserve">V. Kompetencja społeczne </w:t>
      </w:r>
    </w:p>
    <w:p w:rsidR="006C48CB" w:rsidRDefault="006C48CB">
      <w:pPr>
        <w:pStyle w:val="Textbody"/>
        <w:spacing w:after="0"/>
      </w:pPr>
    </w:p>
    <w:p w:rsidR="006C48CB" w:rsidRDefault="00E06B63">
      <w:pPr>
        <w:pStyle w:val="Textbody"/>
        <w:spacing w:after="0"/>
      </w:pPr>
      <w:r>
        <w:rPr>
          <w:b/>
        </w:rPr>
        <w:t>Celujący</w:t>
      </w:r>
      <w:r>
        <w:t xml:space="preserve"> - samodzielnie układa i stosuje plan pracy nad sobą.</w:t>
      </w:r>
    </w:p>
    <w:p w:rsidR="006C48CB" w:rsidRDefault="00E06B63">
      <w:pPr>
        <w:pStyle w:val="Textbody"/>
        <w:spacing w:after="0"/>
      </w:pPr>
      <w:r>
        <w:rPr>
          <w:b/>
        </w:rPr>
        <w:t>Bardzo dobry</w:t>
      </w:r>
      <w:r>
        <w:t xml:space="preserve"> - analizuje i dopasowuje sposoby pracy nad sobą w praktyce.</w:t>
      </w:r>
    </w:p>
    <w:p w:rsidR="006C48CB" w:rsidRDefault="00E06B63">
      <w:pPr>
        <w:pStyle w:val="Textbody"/>
        <w:spacing w:after="0"/>
      </w:pPr>
      <w:r>
        <w:rPr>
          <w:b/>
        </w:rPr>
        <w:t>Dobry</w:t>
      </w:r>
      <w:r>
        <w:t xml:space="preserve"> - stosuje sposoby pracy nad sobą w praktyce.</w:t>
      </w:r>
    </w:p>
    <w:p w:rsidR="006C48CB" w:rsidRDefault="00E06B63">
      <w:pPr>
        <w:pStyle w:val="Textbody"/>
        <w:spacing w:after="0"/>
      </w:pPr>
      <w:r>
        <w:rPr>
          <w:b/>
        </w:rPr>
        <w:t>Dostateczny</w:t>
      </w:r>
      <w:r>
        <w:t xml:space="preserve"> - wyjaśnia, na czym polega praca nad sobą dla zwiększenia wiary w siebie, poczucia własnej wartości i umiejętności podejmowania decyzji.</w:t>
      </w:r>
    </w:p>
    <w:p w:rsidR="006C48CB" w:rsidRDefault="00E06B63">
      <w:pPr>
        <w:pStyle w:val="Textbody"/>
        <w:spacing w:after="0"/>
      </w:pPr>
      <w:r>
        <w:rPr>
          <w:b/>
        </w:rPr>
        <w:t>Dopuszczający</w:t>
      </w:r>
      <w:r>
        <w:t xml:space="preserve"> - zna sposoby pracy nad sobą.</w:t>
      </w:r>
    </w:p>
    <w:sectPr w:rsidR="006C48C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06B63">
      <w:r>
        <w:separator/>
      </w:r>
    </w:p>
  </w:endnote>
  <w:endnote w:type="continuationSeparator" w:id="0">
    <w:p w:rsidR="00000000" w:rsidRDefault="00E0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06B63">
      <w:r>
        <w:separator/>
      </w:r>
    </w:p>
  </w:footnote>
  <w:footnote w:type="continuationSeparator" w:id="0">
    <w:p w:rsidR="00000000" w:rsidRDefault="00E06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C48CB"/>
    <w:rsid w:val="006C48CB"/>
    <w:rsid w:val="00E0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37D07-45DC-4E96-AEF1-D4E251DF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3">
    <w:name w:val="heading 3"/>
    <w:basedOn w:val="Heading"/>
    <w:next w:val="Textbody"/>
    <w:pPr>
      <w:spacing w:before="140" w:after="120"/>
      <w:outlineLvl w:val="2"/>
    </w:pPr>
    <w:rPr>
      <w:rFonts w:ascii="Liberation Serif" w:eastAsia="NSimSun" w:hAnsi="Liberation Serif"/>
      <w:b/>
      <w:bCs/>
    </w:rPr>
  </w:style>
  <w:style w:type="paragraph" w:styleId="Nagwek4">
    <w:name w:val="heading 4"/>
    <w:basedOn w:val="Heading"/>
    <w:next w:val="Textbody"/>
    <w:pPr>
      <w:spacing w:before="120" w:after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283" w:line="276" w:lineRule="auto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cp:lastPrinted>2025-02-19T21:09:00Z</cp:lastPrinted>
  <dcterms:created xsi:type="dcterms:W3CDTF">2025-08-31T10:29:00Z</dcterms:created>
  <dcterms:modified xsi:type="dcterms:W3CDTF">2025-08-31T10:29:00Z</dcterms:modified>
</cp:coreProperties>
</file>